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54E4" w14:textId="77777777" w:rsidR="00280F00" w:rsidRPr="005726B3" w:rsidRDefault="00280F00" w:rsidP="00BE516D">
      <w:pPr>
        <w:pStyle w:val="GraphicAnchor"/>
        <w:rPr>
          <w:noProof w:val="0"/>
          <w:lang w:val="en-GB"/>
        </w:rPr>
      </w:pPr>
      <w:r w:rsidRPr="005726B3">
        <w:rPr>
          <w:lang w:val="en-GB" w:bidi="en-GB"/>
        </w:rPr>
        <w:drawing>
          <wp:anchor distT="0" distB="0" distL="114300" distR="114300" simplePos="0" relativeHeight="251804672" behindDoc="1" locked="1" layoutInCell="1" allowOverlap="1" wp14:anchorId="449679D0" wp14:editId="5BCC038B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77525"/>
            <wp:effectExtent l="0" t="0" r="635" b="952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252A5" w14:textId="4FCB9D19" w:rsidR="00280F00" w:rsidRPr="005726B3" w:rsidRDefault="00000000" w:rsidP="00D7714F">
      <w:pPr>
        <w:pStyle w:val="IntroText"/>
        <w:rPr>
          <w:lang w:val="en-GB"/>
        </w:rPr>
      </w:pPr>
      <w:sdt>
        <w:sdtPr>
          <w:rPr>
            <w:lang w:val="en-GB"/>
          </w:rPr>
          <w:id w:val="1572155898"/>
          <w:placeholder>
            <w:docPart w:val="2C1F6489DF6C42E9AC8DC681418064AA"/>
          </w:placeholder>
          <w15:appearance w15:val="hidden"/>
        </w:sdtPr>
        <w:sdtContent>
          <w:r w:rsidR="00D7714F">
            <w:rPr>
              <w:lang w:val="en-GB"/>
            </w:rPr>
            <w:t>Join us for:</w:t>
          </w:r>
        </w:sdtContent>
      </w:sdt>
    </w:p>
    <w:p w14:paraId="77B95709" w14:textId="77777777" w:rsidR="00280F00" w:rsidRPr="005726B3" w:rsidRDefault="00000000" w:rsidP="00BE516D">
      <w:pPr>
        <w:pStyle w:val="Title"/>
        <w:rPr>
          <w:lang w:val="en-GB"/>
        </w:rPr>
      </w:pPr>
      <w:sdt>
        <w:sdtPr>
          <w:rPr>
            <w:lang w:val="en-GB"/>
          </w:rPr>
          <w:id w:val="368038190"/>
          <w:placeholder>
            <w:docPart w:val="C6023E136D464BAE91D6AE46CB5F6995"/>
          </w:placeholder>
          <w:showingPlcHdr/>
          <w15:appearance w15:val="hidden"/>
        </w:sdtPr>
        <w:sdtContent>
          <w:r w:rsidR="00280F00" w:rsidRPr="005726B3">
            <w:rPr>
              <w:rStyle w:val="PlaceholderText"/>
              <w:color w:val="8E5142" w:themeColor="accent5"/>
              <w:lang w:val="en-GB" w:bidi="en-GB"/>
            </w:rPr>
            <w:t>AUTUMN HARVEST</w:t>
          </w:r>
        </w:sdtContent>
      </w:sdt>
    </w:p>
    <w:p w14:paraId="1C4CDEF8" w14:textId="77777777" w:rsidR="00280F00" w:rsidRPr="005726B3" w:rsidRDefault="00000000" w:rsidP="00BE516D">
      <w:pPr>
        <w:pStyle w:val="Subtitle"/>
        <w:rPr>
          <w:lang w:val="en-GB"/>
        </w:rPr>
      </w:pPr>
      <w:sdt>
        <w:sdtPr>
          <w:rPr>
            <w:lang w:val="en-GB"/>
          </w:rPr>
          <w:id w:val="-376238106"/>
          <w:placeholder>
            <w:docPart w:val="6B731534A1284E3CB494C6739AAFED16"/>
          </w:placeholder>
          <w:showingPlcHdr/>
          <w15:appearance w15:val="hidden"/>
        </w:sdtPr>
        <w:sdtContent>
          <w:r w:rsidR="00280F00" w:rsidRPr="005726B3">
            <w:rPr>
              <w:rStyle w:val="PlaceholderText"/>
              <w:color w:val="C8540D" w:themeColor="accent6" w:themeShade="BF"/>
              <w:lang w:val="en-GB" w:bidi="en-GB"/>
            </w:rPr>
            <w:t>CELEBRATION</w:t>
          </w:r>
        </w:sdtContent>
      </w:sdt>
      <w:r w:rsidR="00280F00" w:rsidRPr="005726B3">
        <w:rPr>
          <w:lang w:val="en-GB" w:bidi="en-GB"/>
        </w:rPr>
        <w:t xml:space="preserve"> </w:t>
      </w:r>
    </w:p>
    <w:p w14:paraId="4C129CBF" w14:textId="0A1FBE8C" w:rsidR="00280F00" w:rsidRPr="00D7714F" w:rsidRDefault="00000000" w:rsidP="00BE516D">
      <w:pPr>
        <w:pStyle w:val="Date"/>
        <w:rPr>
          <w:sz w:val="56"/>
          <w:szCs w:val="56"/>
          <w:lang w:val="en-GB"/>
        </w:rPr>
      </w:pPr>
      <w:sdt>
        <w:sdtPr>
          <w:rPr>
            <w:sz w:val="56"/>
            <w:szCs w:val="56"/>
            <w:lang w:val="en-GB"/>
          </w:rPr>
          <w:id w:val="721257958"/>
          <w:placeholder>
            <w:docPart w:val="D0ED8AC31D0C41EB9D8A7447D645322E"/>
          </w:placeholder>
          <w15:appearance w15:val="hidden"/>
        </w:sdtPr>
        <w:sdtContent>
          <w:r w:rsidR="006B6C27" w:rsidRPr="00D7714F">
            <w:rPr>
              <w:sz w:val="56"/>
              <w:szCs w:val="56"/>
              <w:lang w:val="en-GB"/>
            </w:rPr>
            <w:t>Saturday 27</w:t>
          </w:r>
          <w:r w:rsidR="006B6C27" w:rsidRPr="00D7714F">
            <w:rPr>
              <w:sz w:val="56"/>
              <w:szCs w:val="56"/>
              <w:vertAlign w:val="superscript"/>
              <w:lang w:val="en-GB"/>
            </w:rPr>
            <w:t>th</w:t>
          </w:r>
          <w:r w:rsidR="006B6C27" w:rsidRPr="00D7714F">
            <w:rPr>
              <w:sz w:val="56"/>
              <w:szCs w:val="56"/>
              <w:lang w:val="en-GB"/>
            </w:rPr>
            <w:t xml:space="preserve"> September 2pm</w:t>
          </w:r>
        </w:sdtContent>
      </w:sdt>
      <w:r w:rsidR="00280F00" w:rsidRPr="00D7714F">
        <w:rPr>
          <w:sz w:val="56"/>
          <w:szCs w:val="56"/>
          <w:lang w:val="en-GB" w:bidi="en-GB"/>
        </w:rPr>
        <w:t xml:space="preserve"> </w:t>
      </w:r>
    </w:p>
    <w:p w14:paraId="7BD99FC4" w14:textId="6295BBEB" w:rsidR="00E047C8" w:rsidRPr="00D7714F" w:rsidRDefault="00000000" w:rsidP="00D7714F">
      <w:pPr>
        <w:pStyle w:val="Description"/>
        <w:rPr>
          <w:sz w:val="56"/>
          <w:szCs w:val="56"/>
          <w:lang w:val="en-GB"/>
        </w:rPr>
      </w:pPr>
      <w:sdt>
        <w:sdtPr>
          <w:rPr>
            <w:sz w:val="56"/>
            <w:szCs w:val="56"/>
            <w:lang w:val="en-GB"/>
          </w:rPr>
          <w:id w:val="-2005886642"/>
          <w:placeholder>
            <w:docPart w:val="B0F7F5DA997046D9941DEEB7A3397841"/>
          </w:placeholder>
          <w15:appearance w15:val="hidden"/>
        </w:sdtPr>
        <w:sdtContent>
          <w:r w:rsidR="00D7714F" w:rsidRPr="00D7714F">
            <w:rPr>
              <w:sz w:val="56"/>
              <w:szCs w:val="56"/>
              <w:lang w:val="en-GB"/>
            </w:rPr>
            <w:t>Endon Village Hall</w:t>
          </w:r>
        </w:sdtContent>
      </w:sdt>
    </w:p>
    <w:p w14:paraId="1F451B33" w14:textId="77777777" w:rsidR="00D7714F" w:rsidRDefault="00D7714F" w:rsidP="00D7714F">
      <w:pPr>
        <w:jc w:val="center"/>
        <w:rPr>
          <w:rFonts w:ascii="Sagona Book" w:hAnsi="Sagona Book"/>
          <w:color w:val="CB8B0C"/>
          <w:sz w:val="40"/>
        </w:rPr>
      </w:pPr>
      <w:r>
        <w:rPr>
          <w:lang w:val="en-GB"/>
        </w:rPr>
        <w:tab/>
      </w:r>
      <w:r w:rsidRPr="000A5F69">
        <w:rPr>
          <w:rFonts w:ascii="Sagona Book" w:hAnsi="Sagona Book"/>
          <w:color w:val="CB8B0C"/>
          <w:sz w:val="40"/>
        </w:rPr>
        <w:t>Hymns, readings, singing</w:t>
      </w:r>
    </w:p>
    <w:p w14:paraId="29350C43" w14:textId="5F10BE4F" w:rsidR="00D7714F" w:rsidRDefault="00D7714F" w:rsidP="00D7714F">
      <w:pPr>
        <w:jc w:val="center"/>
      </w:pPr>
      <w:r>
        <w:rPr>
          <w:rFonts w:ascii="Sagona Book" w:hAnsi="Sagona Book"/>
          <w:color w:val="CB8B0C"/>
          <w:sz w:val="40"/>
        </w:rPr>
        <w:t>Led By Rev Debbie &amp; Rev Denise</w:t>
      </w:r>
    </w:p>
    <w:p w14:paraId="393138E9" w14:textId="77777777" w:rsidR="00D7714F" w:rsidRDefault="00D7714F" w:rsidP="00D7714F">
      <w:pPr>
        <w:jc w:val="center"/>
        <w:rPr>
          <w:rFonts w:ascii="Sagona Book" w:hAnsi="Sagona Book"/>
          <w:color w:val="CB8B0C"/>
          <w:sz w:val="40"/>
        </w:rPr>
      </w:pPr>
      <w:r>
        <w:rPr>
          <w:rFonts w:ascii="Sagona Book" w:hAnsi="Sagona Book"/>
          <w:color w:val="CB8B0C"/>
          <w:sz w:val="40"/>
        </w:rPr>
        <w:t>Refreshments,</w:t>
      </w:r>
    </w:p>
    <w:p w14:paraId="30612421" w14:textId="77777777" w:rsidR="00D7714F" w:rsidRDefault="00D7714F" w:rsidP="00D7714F">
      <w:pPr>
        <w:jc w:val="center"/>
        <w:rPr>
          <w:rFonts w:ascii="Sagona Book" w:hAnsi="Sagona Book"/>
          <w:color w:val="CB8B0C"/>
          <w:sz w:val="40"/>
        </w:rPr>
      </w:pPr>
      <w:r>
        <w:rPr>
          <w:rFonts w:ascii="Sagona Book" w:hAnsi="Sagona Book"/>
          <w:color w:val="CB8B0C"/>
          <w:sz w:val="40"/>
        </w:rPr>
        <w:t>Donated produce Auction</w:t>
      </w:r>
    </w:p>
    <w:p w14:paraId="19B3C588" w14:textId="77777777" w:rsidR="00D7714F" w:rsidRDefault="00D7714F" w:rsidP="00D7714F">
      <w:pPr>
        <w:jc w:val="center"/>
        <w:rPr>
          <w:rFonts w:ascii="Sagona Book" w:hAnsi="Sagona Book"/>
          <w:color w:val="CB8B0C"/>
          <w:sz w:val="40"/>
        </w:rPr>
      </w:pPr>
      <w:r>
        <w:rPr>
          <w:rFonts w:ascii="Sagona Book" w:hAnsi="Sagona Book"/>
          <w:color w:val="CB8B0C"/>
          <w:sz w:val="40"/>
        </w:rPr>
        <w:t>Auctioneer Mark Simcock</w:t>
      </w:r>
    </w:p>
    <w:p w14:paraId="66D32195" w14:textId="20ADA715" w:rsidR="00280F00" w:rsidRPr="005726B3" w:rsidRDefault="00280F00" w:rsidP="00D7714F">
      <w:pPr>
        <w:tabs>
          <w:tab w:val="center" w:pos="4513"/>
        </w:tabs>
        <w:rPr>
          <w:lang w:val="en-GB"/>
        </w:rPr>
        <w:sectPr w:rsidR="00280F00" w:rsidRPr="005726B3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4CBC2E6A" w14:textId="77777777" w:rsidR="006925CC" w:rsidRPr="005726B3" w:rsidRDefault="006925CC" w:rsidP="006925CC">
      <w:pPr>
        <w:pStyle w:val="GraphicAnchor"/>
        <w:rPr>
          <w:rStyle w:val="Gold"/>
          <w:noProof w:val="0"/>
          <w:lang w:val="en-GB"/>
        </w:rPr>
      </w:pPr>
      <w:r w:rsidRPr="005726B3">
        <w:rPr>
          <w:lang w:val="en-GB" w:bidi="en-GB"/>
        </w:rPr>
        <w:lastRenderedPageBreak/>
        <w:drawing>
          <wp:anchor distT="0" distB="0" distL="114300" distR="114300" simplePos="0" relativeHeight="251806720" behindDoc="1" locked="1" layoutInCell="1" allowOverlap="1" wp14:anchorId="3CB0C350" wp14:editId="6441A967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87050"/>
            <wp:effectExtent l="0" t="0" r="635" b="0"/>
            <wp:wrapNone/>
            <wp:docPr id="304" name="Pictur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77D0" w14:textId="00F0F10A" w:rsidR="006925CC" w:rsidRPr="005726B3" w:rsidRDefault="00000000" w:rsidP="006925CC">
      <w:pPr>
        <w:pStyle w:val="IntroText"/>
        <w:rPr>
          <w:rStyle w:val="Gold"/>
          <w:lang w:val="en-GB"/>
        </w:rPr>
      </w:pPr>
      <w:sdt>
        <w:sdtPr>
          <w:rPr>
            <w:rStyle w:val="Gold"/>
            <w:lang w:val="en-GB"/>
          </w:rPr>
          <w:id w:val="-861287368"/>
          <w:placeholder>
            <w:docPart w:val="267BD624DB4E44A5B3F4D135C1E9A66B"/>
          </w:placeholder>
          <w15:appearance w15:val="hidden"/>
        </w:sdtPr>
        <w:sdtContent>
          <w:r w:rsidR="000A5F69">
            <w:rPr>
              <w:rStyle w:val="Gold"/>
              <w:lang w:val="en-GB"/>
            </w:rPr>
            <w:t>Join us for:</w:t>
          </w:r>
        </w:sdtContent>
      </w:sdt>
      <w:r w:rsidR="006925CC" w:rsidRPr="005726B3">
        <w:rPr>
          <w:rStyle w:val="Gold"/>
          <w:lang w:val="en-GB" w:bidi="en-GB"/>
        </w:rPr>
        <w:t xml:space="preserve"> </w:t>
      </w:r>
    </w:p>
    <w:p w14:paraId="38FA6890" w14:textId="77777777" w:rsidR="006925CC" w:rsidRPr="005726B3" w:rsidRDefault="00000000" w:rsidP="006925CC">
      <w:pPr>
        <w:pStyle w:val="TitleRed"/>
        <w:rPr>
          <w:lang w:val="en-GB"/>
        </w:rPr>
      </w:pPr>
      <w:sdt>
        <w:sdtPr>
          <w:rPr>
            <w:lang w:val="en-GB"/>
          </w:rPr>
          <w:id w:val="-639505243"/>
          <w:placeholder>
            <w:docPart w:val="8DCB3BC046F4469F96244077D6739408"/>
          </w:placeholder>
          <w:showingPlcHdr/>
          <w15:appearance w15:val="hidden"/>
        </w:sdtPr>
        <w:sdtContent>
          <w:r w:rsidR="006925CC" w:rsidRPr="005726B3">
            <w:rPr>
              <w:rStyle w:val="PlaceholderText"/>
              <w:color w:val="DB502F" w:themeColor="accent2"/>
              <w:lang w:val="en-GB" w:bidi="en-GB"/>
            </w:rPr>
            <w:t>AUTUMN HARVEST</w:t>
          </w:r>
        </w:sdtContent>
      </w:sdt>
    </w:p>
    <w:p w14:paraId="798A3BC5" w14:textId="77777777" w:rsidR="006925CC" w:rsidRPr="005726B3" w:rsidRDefault="00000000" w:rsidP="006925CC">
      <w:pPr>
        <w:pStyle w:val="Subtitle"/>
        <w:rPr>
          <w:rStyle w:val="Gold"/>
          <w:lang w:val="en-GB"/>
        </w:rPr>
      </w:pPr>
      <w:sdt>
        <w:sdtPr>
          <w:rPr>
            <w:rStyle w:val="Gold"/>
            <w:lang w:val="en-GB"/>
          </w:rPr>
          <w:id w:val="-545373312"/>
          <w:placeholder>
            <w:docPart w:val="8E153BB7E78E4023A4A582D31C0137C2"/>
          </w:placeholder>
          <w:showingPlcHdr/>
          <w15:appearance w15:val="hidden"/>
        </w:sdtPr>
        <w:sdtContent>
          <w:r w:rsidR="006925CC" w:rsidRPr="005726B3">
            <w:rPr>
              <w:rStyle w:val="Gold"/>
              <w:lang w:val="en-GB" w:bidi="en-GB"/>
            </w:rPr>
            <w:t>CELEBRATION</w:t>
          </w:r>
        </w:sdtContent>
      </w:sdt>
      <w:r w:rsidR="006925CC" w:rsidRPr="005726B3">
        <w:rPr>
          <w:rStyle w:val="Gold"/>
          <w:lang w:val="en-GB" w:bidi="en-GB"/>
        </w:rPr>
        <w:t xml:space="preserve"> </w:t>
      </w:r>
    </w:p>
    <w:p w14:paraId="4723DE24" w14:textId="35D50B05" w:rsidR="006925CC" w:rsidRPr="005726B3" w:rsidRDefault="00000000" w:rsidP="006925CC">
      <w:pPr>
        <w:pStyle w:val="Date"/>
        <w:rPr>
          <w:rStyle w:val="Red"/>
          <w:lang w:val="en-GB"/>
        </w:rPr>
      </w:pPr>
      <w:sdt>
        <w:sdtPr>
          <w:rPr>
            <w:rStyle w:val="Red"/>
            <w:lang w:val="en-GB"/>
          </w:rPr>
          <w:id w:val="-945308956"/>
          <w:placeholder>
            <w:docPart w:val="172C8EF3652340298D87E466CDA047F3"/>
          </w:placeholder>
          <w15:appearance w15:val="hidden"/>
        </w:sdtPr>
        <w:sdtContent>
          <w:r w:rsidR="00710BD1" w:rsidRPr="000A5F69">
            <w:rPr>
              <w:rStyle w:val="Red"/>
              <w:sz w:val="56"/>
              <w:szCs w:val="56"/>
              <w:lang w:val="en-GB"/>
            </w:rPr>
            <w:t>Saturday September 27</w:t>
          </w:r>
          <w:r w:rsidR="00710BD1" w:rsidRPr="000A5F69">
            <w:rPr>
              <w:rStyle w:val="Red"/>
              <w:sz w:val="56"/>
              <w:szCs w:val="56"/>
              <w:vertAlign w:val="superscript"/>
              <w:lang w:val="en-GB"/>
            </w:rPr>
            <w:t>th</w:t>
          </w:r>
          <w:r w:rsidR="00710BD1" w:rsidRPr="000A5F69">
            <w:rPr>
              <w:rStyle w:val="Red"/>
              <w:sz w:val="56"/>
              <w:szCs w:val="56"/>
              <w:lang w:val="en-GB"/>
            </w:rPr>
            <w:t xml:space="preserve"> 2pm</w:t>
          </w:r>
          <w:r w:rsidR="00710BD1">
            <w:rPr>
              <w:rStyle w:val="Red"/>
              <w:lang w:val="en-GB"/>
            </w:rPr>
            <w:t xml:space="preserve">  </w:t>
          </w:r>
        </w:sdtContent>
      </w:sdt>
      <w:r w:rsidR="006925CC" w:rsidRPr="005726B3">
        <w:rPr>
          <w:rStyle w:val="Red"/>
          <w:lang w:val="en-GB" w:bidi="en-GB"/>
        </w:rPr>
        <w:t xml:space="preserve"> </w:t>
      </w:r>
    </w:p>
    <w:sdt>
      <w:sdtPr>
        <w:rPr>
          <w:rStyle w:val="Gold"/>
          <w:lang w:val="en-GB"/>
        </w:rPr>
        <w:id w:val="572397739"/>
        <w:placeholder>
          <w:docPart w:val="195AB9CAB8274EDEA6C520E733401CF7"/>
        </w:placeholder>
        <w15:appearance w15:val="hidden"/>
      </w:sdtPr>
      <w:sdtContent>
        <w:p w14:paraId="10AA083B" w14:textId="77777777" w:rsidR="00710BD1" w:rsidRPr="000A5F69" w:rsidRDefault="00710BD1" w:rsidP="006925CC">
          <w:pPr>
            <w:pStyle w:val="Description"/>
            <w:rPr>
              <w:rStyle w:val="Gold"/>
              <w:sz w:val="56"/>
              <w:szCs w:val="56"/>
              <w:lang w:val="en-GB"/>
            </w:rPr>
          </w:pPr>
          <w:r w:rsidRPr="000A5F69">
            <w:rPr>
              <w:rStyle w:val="Gold"/>
              <w:sz w:val="56"/>
              <w:szCs w:val="56"/>
              <w:lang w:val="en-GB"/>
            </w:rPr>
            <w:t>Endon Village Hall</w:t>
          </w:r>
        </w:p>
        <w:p w14:paraId="7C21028A" w14:textId="7A4753EF" w:rsidR="00710BD1" w:rsidRDefault="000A5F69" w:rsidP="000A5F69">
          <w:pPr>
            <w:jc w:val="center"/>
            <w:rPr>
              <w:rFonts w:ascii="Sagona Book" w:hAnsi="Sagona Book"/>
              <w:color w:val="CB8B0C"/>
              <w:sz w:val="40"/>
            </w:rPr>
          </w:pPr>
          <w:r w:rsidRPr="000A5F69">
            <w:rPr>
              <w:rFonts w:ascii="Sagona Book" w:hAnsi="Sagona Book"/>
              <w:color w:val="CB8B0C"/>
              <w:sz w:val="40"/>
            </w:rPr>
            <w:t>Hymns, readings, singing</w:t>
          </w:r>
        </w:p>
        <w:p w14:paraId="2F68460A" w14:textId="680612D4" w:rsidR="00D7714F" w:rsidRDefault="00D7714F" w:rsidP="00D7714F">
          <w:pPr>
            <w:jc w:val="center"/>
          </w:pPr>
          <w:r>
            <w:rPr>
              <w:rFonts w:ascii="Sagona Book" w:hAnsi="Sagona Book"/>
              <w:color w:val="CB8B0C"/>
              <w:sz w:val="40"/>
            </w:rPr>
            <w:t xml:space="preserve">Led By Rev Debbie &amp; Rev </w:t>
          </w:r>
          <w:r>
            <w:rPr>
              <w:rFonts w:ascii="Sagona Book" w:hAnsi="Sagona Book"/>
              <w:color w:val="CB8B0C"/>
              <w:sz w:val="40"/>
            </w:rPr>
            <w:t>D</w:t>
          </w:r>
          <w:r>
            <w:rPr>
              <w:rFonts w:ascii="Sagona Book" w:hAnsi="Sagona Book"/>
              <w:color w:val="CB8B0C"/>
              <w:sz w:val="40"/>
            </w:rPr>
            <w:t>enise</w:t>
          </w:r>
        </w:p>
        <w:p w14:paraId="4A09EBEB" w14:textId="6C606391" w:rsidR="00710BD1" w:rsidRDefault="00710BD1" w:rsidP="00710BD1">
          <w:pPr>
            <w:jc w:val="center"/>
            <w:rPr>
              <w:rFonts w:ascii="Sagona Book" w:hAnsi="Sagona Book"/>
              <w:color w:val="CB8B0C"/>
              <w:sz w:val="40"/>
            </w:rPr>
          </w:pPr>
          <w:r>
            <w:rPr>
              <w:rFonts w:ascii="Sagona Book" w:hAnsi="Sagona Book"/>
              <w:color w:val="CB8B0C"/>
              <w:sz w:val="40"/>
            </w:rPr>
            <w:t>Refreshments,</w:t>
          </w:r>
        </w:p>
        <w:p w14:paraId="1AC36123" w14:textId="48D89734" w:rsidR="00710BD1" w:rsidRDefault="00710BD1" w:rsidP="00710BD1">
          <w:pPr>
            <w:jc w:val="center"/>
            <w:rPr>
              <w:rFonts w:ascii="Sagona Book" w:hAnsi="Sagona Book"/>
              <w:color w:val="CB8B0C"/>
              <w:sz w:val="40"/>
            </w:rPr>
          </w:pPr>
          <w:r>
            <w:rPr>
              <w:rFonts w:ascii="Sagona Book" w:hAnsi="Sagona Book"/>
              <w:color w:val="CB8B0C"/>
              <w:sz w:val="40"/>
            </w:rPr>
            <w:t>Donated produce Auction</w:t>
          </w:r>
        </w:p>
        <w:p w14:paraId="3FBF6334" w14:textId="0ED72E93" w:rsidR="00710BD1" w:rsidRDefault="00710BD1" w:rsidP="00710BD1">
          <w:pPr>
            <w:jc w:val="center"/>
            <w:rPr>
              <w:rFonts w:ascii="Sagona Book" w:hAnsi="Sagona Book"/>
              <w:color w:val="CB8B0C"/>
              <w:sz w:val="40"/>
            </w:rPr>
          </w:pPr>
          <w:r>
            <w:rPr>
              <w:rFonts w:ascii="Sagona Book" w:hAnsi="Sagona Book"/>
              <w:color w:val="CB8B0C"/>
              <w:sz w:val="40"/>
            </w:rPr>
            <w:t>Auctioneer Mark Simcock</w:t>
          </w:r>
        </w:p>
        <w:p w14:paraId="460DE25F" w14:textId="6727655F" w:rsidR="006925CC" w:rsidRDefault="006925CC" w:rsidP="00710BD1">
          <w:pPr>
            <w:rPr>
              <w:rStyle w:val="Gold"/>
              <w:lang w:val="en-GB"/>
            </w:rPr>
          </w:pPr>
        </w:p>
        <w:p w14:paraId="682E3186" w14:textId="30D38789" w:rsidR="00710BD1" w:rsidRDefault="00710BD1" w:rsidP="00710BD1">
          <w:pPr>
            <w:pStyle w:val="Description"/>
            <w:jc w:val="left"/>
            <w:rPr>
              <w:rStyle w:val="Gold"/>
              <w:lang w:val="en-GB"/>
            </w:rPr>
          </w:pPr>
          <w:r>
            <w:rPr>
              <w:rStyle w:val="Gold"/>
              <w:lang w:val="en-GB"/>
            </w:rPr>
            <w:t xml:space="preserve"> </w:t>
          </w:r>
        </w:p>
        <w:p w14:paraId="51CE1617" w14:textId="77777777" w:rsidR="00710BD1" w:rsidRPr="005726B3" w:rsidRDefault="00000000" w:rsidP="006925CC">
          <w:pPr>
            <w:pStyle w:val="Description"/>
            <w:rPr>
              <w:rStyle w:val="Gold"/>
              <w:lang w:val="en-GB"/>
            </w:rPr>
          </w:pPr>
        </w:p>
      </w:sdtContent>
    </w:sdt>
    <w:p w14:paraId="1DB22171" w14:textId="77777777" w:rsidR="006925CC" w:rsidRPr="005726B3" w:rsidRDefault="006925CC">
      <w:pPr>
        <w:rPr>
          <w:lang w:val="en-GB"/>
        </w:rPr>
      </w:pPr>
    </w:p>
    <w:p w14:paraId="55B9B81A" w14:textId="77777777" w:rsidR="008227C9" w:rsidRPr="005726B3" w:rsidRDefault="008227C9">
      <w:pPr>
        <w:rPr>
          <w:lang w:val="en-GB"/>
        </w:rPr>
        <w:sectPr w:rsidR="008227C9" w:rsidRPr="005726B3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50D8A54C" w14:textId="77777777" w:rsidR="006925CC" w:rsidRPr="005726B3" w:rsidRDefault="006925CC" w:rsidP="006925CC">
      <w:pPr>
        <w:pStyle w:val="GraphicAnchor"/>
        <w:rPr>
          <w:noProof w:val="0"/>
          <w:lang w:val="en-GB"/>
        </w:rPr>
      </w:pPr>
      <w:r w:rsidRPr="005726B3">
        <w:rPr>
          <w:lang w:val="en-GB" w:bidi="en-GB"/>
        </w:rPr>
        <w:lastRenderedPageBreak/>
        <w:drawing>
          <wp:anchor distT="0" distB="0" distL="114300" distR="114300" simplePos="0" relativeHeight="251808768" behindDoc="1" locked="1" layoutInCell="1" allowOverlap="1" wp14:anchorId="460CD059" wp14:editId="74A1D0CD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2400" cy="10677525"/>
            <wp:effectExtent l="0" t="0" r="0" b="9525"/>
            <wp:wrapNone/>
            <wp:docPr id="330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A2502" w14:textId="77777777" w:rsidR="006925CC" w:rsidRPr="005726B3" w:rsidRDefault="00000000" w:rsidP="006925CC">
      <w:pPr>
        <w:pStyle w:val="IntroText"/>
        <w:rPr>
          <w:rStyle w:val="DarkRed"/>
          <w:lang w:val="en-GB"/>
        </w:rPr>
      </w:pPr>
      <w:sdt>
        <w:sdtPr>
          <w:rPr>
            <w:rStyle w:val="DarkRed"/>
            <w:lang w:val="en-GB"/>
          </w:rPr>
          <w:id w:val="-142361399"/>
          <w:placeholder>
            <w:docPart w:val="DCD1625405394A2B9A07E001ABA16067"/>
          </w:placeholder>
          <w:showingPlcHdr/>
          <w15:appearance w15:val="hidden"/>
        </w:sdtPr>
        <w:sdtContent>
          <w:r w:rsidR="006925CC" w:rsidRPr="005726B3">
            <w:rPr>
              <w:rStyle w:val="DarkRed"/>
              <w:lang w:val="en-GB" w:bidi="en-GB"/>
            </w:rPr>
            <w:t>Get ready for a</w:t>
          </w:r>
        </w:sdtContent>
      </w:sdt>
      <w:r w:rsidR="006925CC" w:rsidRPr="005726B3">
        <w:rPr>
          <w:rStyle w:val="DarkRed"/>
          <w:lang w:val="en-GB" w:bidi="en-GB"/>
        </w:rPr>
        <w:t xml:space="preserve"> </w:t>
      </w:r>
    </w:p>
    <w:p w14:paraId="117A93BF" w14:textId="77777777" w:rsidR="006925CC" w:rsidRPr="005726B3" w:rsidRDefault="00000000" w:rsidP="006925CC">
      <w:pPr>
        <w:pStyle w:val="TitleDarkRed"/>
        <w:rPr>
          <w:lang w:val="en-GB"/>
        </w:rPr>
      </w:pPr>
      <w:sdt>
        <w:sdtPr>
          <w:rPr>
            <w:lang w:val="en-GB"/>
          </w:rPr>
          <w:id w:val="-724210823"/>
          <w:placeholder>
            <w:docPart w:val="60A660A0B1BD434594C30F814BFDD63E"/>
          </w:placeholder>
          <w:showingPlcHdr/>
          <w15:appearance w15:val="hidden"/>
        </w:sdtPr>
        <w:sdtContent>
          <w:r w:rsidR="006925CC" w:rsidRPr="005726B3">
            <w:rPr>
              <w:rStyle w:val="PlaceholderText"/>
              <w:color w:val="DB502F" w:themeColor="accent2"/>
              <w:lang w:val="en-GB" w:bidi="en-GB"/>
            </w:rPr>
            <w:t>AUTUMN HARVEST</w:t>
          </w:r>
        </w:sdtContent>
      </w:sdt>
    </w:p>
    <w:p w14:paraId="2682CDF2" w14:textId="77777777" w:rsidR="006925CC" w:rsidRPr="005726B3" w:rsidRDefault="00000000" w:rsidP="006925CC">
      <w:pPr>
        <w:pStyle w:val="Subtitle"/>
        <w:rPr>
          <w:rStyle w:val="DarkRed"/>
          <w:lang w:val="en-GB"/>
        </w:rPr>
      </w:pPr>
      <w:sdt>
        <w:sdtPr>
          <w:rPr>
            <w:rStyle w:val="DarkRed"/>
            <w:lang w:val="en-GB"/>
          </w:rPr>
          <w:id w:val="1792940526"/>
          <w:placeholder>
            <w:docPart w:val="779A9F68F0F948AC899B8D82894B2031"/>
          </w:placeholder>
          <w:showingPlcHdr/>
          <w15:appearance w15:val="hidden"/>
        </w:sdtPr>
        <w:sdtContent>
          <w:r w:rsidR="006925CC" w:rsidRPr="005726B3">
            <w:rPr>
              <w:rStyle w:val="DarkRed"/>
              <w:lang w:val="en-GB" w:bidi="en-GB"/>
            </w:rPr>
            <w:t>CELEBRATION</w:t>
          </w:r>
        </w:sdtContent>
      </w:sdt>
      <w:r w:rsidR="006925CC" w:rsidRPr="005726B3">
        <w:rPr>
          <w:rStyle w:val="DarkRed"/>
          <w:lang w:val="en-GB" w:bidi="en-GB"/>
        </w:rPr>
        <w:t xml:space="preserve"> </w:t>
      </w:r>
    </w:p>
    <w:p w14:paraId="0323824D" w14:textId="77777777" w:rsidR="006925CC" w:rsidRPr="005726B3" w:rsidRDefault="00000000" w:rsidP="006925CC">
      <w:pPr>
        <w:pStyle w:val="Date"/>
        <w:rPr>
          <w:rStyle w:val="Orange"/>
          <w:lang w:val="en-GB"/>
        </w:rPr>
      </w:pPr>
      <w:sdt>
        <w:sdtPr>
          <w:rPr>
            <w:rStyle w:val="Orange"/>
            <w:lang w:val="en-GB"/>
          </w:rPr>
          <w:id w:val="170466851"/>
          <w:placeholder>
            <w:docPart w:val="4DA27A12434C4DB0A89BCCA031150D4E"/>
          </w:placeholder>
          <w:showingPlcHdr/>
          <w15:appearance w15:val="hidden"/>
        </w:sdtPr>
        <w:sdtContent>
          <w:r w:rsidR="006925CC" w:rsidRPr="005726B3">
            <w:rPr>
              <w:rStyle w:val="Orange"/>
              <w:lang w:val="en-GB" w:bidi="en-GB"/>
            </w:rPr>
            <w:t xml:space="preserve">November 26, 20xx at 7 PM </w:t>
          </w:r>
        </w:sdtContent>
      </w:sdt>
      <w:r w:rsidR="006925CC" w:rsidRPr="005726B3">
        <w:rPr>
          <w:rStyle w:val="Orange"/>
          <w:lang w:val="en-GB" w:bidi="en-GB"/>
        </w:rPr>
        <w:t xml:space="preserve"> </w:t>
      </w:r>
    </w:p>
    <w:p w14:paraId="044A7F18" w14:textId="77777777" w:rsidR="006925CC" w:rsidRPr="005726B3" w:rsidRDefault="00000000" w:rsidP="006925CC">
      <w:pPr>
        <w:pStyle w:val="Description"/>
        <w:rPr>
          <w:rStyle w:val="DarkRed"/>
          <w:color w:val="6A3C31" w:themeColor="accent5" w:themeShade="BF"/>
          <w:lang w:val="en-GB"/>
        </w:rPr>
      </w:pPr>
      <w:sdt>
        <w:sdtPr>
          <w:rPr>
            <w:rStyle w:val="DarkRed"/>
            <w:color w:val="6A3C31" w:themeColor="accent5" w:themeShade="BF"/>
            <w:lang w:val="en-GB"/>
          </w:rPr>
          <w:id w:val="1884907784"/>
          <w:placeholder>
            <w:docPart w:val="071F6687B06B4BDB83020321F5AD3A7D"/>
          </w:placeholder>
          <w:showingPlcHdr/>
          <w15:appearance w15:val="hidden"/>
        </w:sdtPr>
        <w:sdtContent>
          <w:r w:rsidR="006925CC" w:rsidRPr="005726B3">
            <w:rPr>
              <w:rStyle w:val="DarkRed"/>
              <w:color w:val="6A3C31" w:themeColor="accent5" w:themeShade="BF"/>
              <w:lang w:val="en-GB" w:bidi="en-GB"/>
            </w:rPr>
            <w:t xml:space="preserve">Join us in celebrating </w:t>
          </w:r>
          <w:r w:rsidR="006925CC" w:rsidRPr="005726B3">
            <w:rPr>
              <w:rStyle w:val="DarkRed"/>
              <w:color w:val="6A3C31" w:themeColor="accent5" w:themeShade="BF"/>
              <w:lang w:val="en-GB" w:bidi="en-GB"/>
            </w:rPr>
            <w:br/>
            <w:t xml:space="preserve">the autumn harvest with friends, </w:t>
          </w:r>
          <w:r w:rsidR="006925CC" w:rsidRPr="005726B3">
            <w:rPr>
              <w:rStyle w:val="DarkRed"/>
              <w:color w:val="6A3C31" w:themeColor="accent5" w:themeShade="BF"/>
              <w:lang w:val="en-GB" w:bidi="en-GB"/>
            </w:rPr>
            <w:br/>
            <w:t>food</w:t>
          </w:r>
          <w:r w:rsidR="008B2540" w:rsidRPr="005726B3">
            <w:rPr>
              <w:rStyle w:val="DarkRed"/>
              <w:color w:val="6A3C31" w:themeColor="accent5" w:themeShade="BF"/>
              <w:lang w:val="en-GB" w:bidi="en-GB"/>
            </w:rPr>
            <w:t>,</w:t>
          </w:r>
          <w:r w:rsidR="006925CC" w:rsidRPr="005726B3">
            <w:rPr>
              <w:rStyle w:val="DarkRed"/>
              <w:color w:val="6A3C31" w:themeColor="accent5" w:themeShade="BF"/>
              <w:lang w:val="en-GB" w:bidi="en-GB"/>
            </w:rPr>
            <w:t xml:space="preserve"> and more!</w:t>
          </w:r>
        </w:sdtContent>
      </w:sdt>
    </w:p>
    <w:p w14:paraId="38FA7B43" w14:textId="77777777" w:rsidR="006925CC" w:rsidRPr="005726B3" w:rsidRDefault="006925CC" w:rsidP="0094237B">
      <w:pPr>
        <w:rPr>
          <w:lang w:val="en-GB"/>
        </w:rPr>
      </w:pPr>
    </w:p>
    <w:p w14:paraId="7C578501" w14:textId="77777777" w:rsidR="00A141D1" w:rsidRPr="005726B3" w:rsidRDefault="00A141D1" w:rsidP="0094237B">
      <w:pPr>
        <w:rPr>
          <w:lang w:val="en-GB"/>
        </w:rPr>
      </w:pPr>
    </w:p>
    <w:sectPr w:rsidR="00A141D1" w:rsidRPr="005726B3" w:rsidSect="002F0E63">
      <w:pgSz w:w="11906" w:h="16838" w:code="9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73B21" w14:textId="77777777" w:rsidR="00603161" w:rsidRDefault="00603161" w:rsidP="00647857">
      <w:pPr>
        <w:spacing w:after="0" w:line="240" w:lineRule="auto"/>
      </w:pPr>
      <w:r>
        <w:separator/>
      </w:r>
    </w:p>
  </w:endnote>
  <w:endnote w:type="continuationSeparator" w:id="0">
    <w:p w14:paraId="3C10EBFE" w14:textId="77777777" w:rsidR="00603161" w:rsidRDefault="00603161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F3B55" w14:textId="77777777" w:rsidR="00603161" w:rsidRDefault="00603161" w:rsidP="00647857">
      <w:pPr>
        <w:spacing w:after="0" w:line="240" w:lineRule="auto"/>
      </w:pPr>
      <w:r>
        <w:separator/>
      </w:r>
    </w:p>
  </w:footnote>
  <w:footnote w:type="continuationSeparator" w:id="0">
    <w:p w14:paraId="7F1B325A" w14:textId="77777777" w:rsidR="00603161" w:rsidRDefault="00603161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27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A5F69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0E63"/>
    <w:rsid w:val="002F6FFF"/>
    <w:rsid w:val="00310DC9"/>
    <w:rsid w:val="00314823"/>
    <w:rsid w:val="003155A9"/>
    <w:rsid w:val="00324C84"/>
    <w:rsid w:val="00325DBF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726B3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316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B6C27"/>
    <w:rsid w:val="006C4EE1"/>
    <w:rsid w:val="006C7BBA"/>
    <w:rsid w:val="006D6398"/>
    <w:rsid w:val="006F248B"/>
    <w:rsid w:val="00710BD1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2540"/>
    <w:rsid w:val="008B3C36"/>
    <w:rsid w:val="008B68B7"/>
    <w:rsid w:val="008D128D"/>
    <w:rsid w:val="00915CA2"/>
    <w:rsid w:val="00916662"/>
    <w:rsid w:val="009233ED"/>
    <w:rsid w:val="00924E84"/>
    <w:rsid w:val="009268EB"/>
    <w:rsid w:val="0094237B"/>
    <w:rsid w:val="009474FE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506D"/>
    <w:rsid w:val="00CA7347"/>
    <w:rsid w:val="00CB099B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7714F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E82EB"/>
  <w15:chartTrackingRefBased/>
  <w15:docId w15:val="{8FC418B6-C19D-4F08-8B82-9ECF7172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stair.walker\AppData\Roaming\Microsoft\Templates\Autum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1F6489DF6C42E9AC8DC68141806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2D78C-5D47-4E76-8086-E8AAAB885C02}"/>
      </w:docPartPr>
      <w:docPartBody>
        <w:p w:rsidR="00000000" w:rsidRDefault="00000000">
          <w:pPr>
            <w:pStyle w:val="2C1F6489DF6C42E9AC8DC681418064AA"/>
          </w:pPr>
          <w:r w:rsidRPr="005726B3">
            <w:rPr>
              <w:rStyle w:val="PlaceholderText"/>
              <w:lang w:bidi="en-GB"/>
            </w:rPr>
            <w:t>Get ready for a</w:t>
          </w:r>
        </w:p>
      </w:docPartBody>
    </w:docPart>
    <w:docPart>
      <w:docPartPr>
        <w:name w:val="C6023E136D464BAE91D6AE46CB5F6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1BB2-6FE3-45FD-B699-60F38D483549}"/>
      </w:docPartPr>
      <w:docPartBody>
        <w:p w:rsidR="00000000" w:rsidRDefault="00000000">
          <w:pPr>
            <w:pStyle w:val="C6023E136D464BAE91D6AE46CB5F6995"/>
          </w:pPr>
          <w:r w:rsidRPr="005726B3">
            <w:rPr>
              <w:rStyle w:val="PlaceholderText"/>
              <w:lang w:bidi="en-GB"/>
            </w:rPr>
            <w:t>AUTUMN HARVEST</w:t>
          </w:r>
        </w:p>
      </w:docPartBody>
    </w:docPart>
    <w:docPart>
      <w:docPartPr>
        <w:name w:val="6B731534A1284E3CB494C6739AAF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73DD1-DCDD-4D53-835A-8543E1FB4829}"/>
      </w:docPartPr>
      <w:docPartBody>
        <w:p w:rsidR="00000000" w:rsidRDefault="00000000">
          <w:pPr>
            <w:pStyle w:val="6B731534A1284E3CB494C6739AAFED16"/>
          </w:pPr>
          <w:r w:rsidRPr="005726B3">
            <w:rPr>
              <w:rStyle w:val="PlaceholderText"/>
              <w:lang w:bidi="en-GB"/>
            </w:rPr>
            <w:t>CELEBRATION</w:t>
          </w:r>
        </w:p>
      </w:docPartBody>
    </w:docPart>
    <w:docPart>
      <w:docPartPr>
        <w:name w:val="D0ED8AC31D0C41EB9D8A7447D6453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16663-B9F4-4ADD-B946-7A2AF4DD9358}"/>
      </w:docPartPr>
      <w:docPartBody>
        <w:p w:rsidR="00000000" w:rsidRDefault="00000000">
          <w:pPr>
            <w:pStyle w:val="D0ED8AC31D0C41EB9D8A7447D645322E"/>
          </w:pPr>
          <w:r w:rsidRPr="005726B3">
            <w:rPr>
              <w:rStyle w:val="PlaceholderText"/>
              <w:lang w:bidi="en-GB"/>
            </w:rPr>
            <w:t xml:space="preserve">November 26, 20xx at 7 PM </w:t>
          </w:r>
        </w:p>
      </w:docPartBody>
    </w:docPart>
    <w:docPart>
      <w:docPartPr>
        <w:name w:val="B0F7F5DA997046D9941DEEB7A3397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6FB84-E593-486D-B646-C3FE0A73B664}"/>
      </w:docPartPr>
      <w:docPartBody>
        <w:p w:rsidR="00000000" w:rsidRDefault="00000000">
          <w:pPr>
            <w:pStyle w:val="B0F7F5DA997046D9941DEEB7A3397841"/>
          </w:pPr>
          <w:r w:rsidRPr="005726B3">
            <w:rPr>
              <w:lang w:bidi="en-GB"/>
            </w:rPr>
            <w:t xml:space="preserve">Join us in celebrating </w:t>
          </w:r>
          <w:r w:rsidRPr="005726B3">
            <w:rPr>
              <w:lang w:bidi="en-GB"/>
            </w:rPr>
            <w:br/>
            <w:t xml:space="preserve">the autumn harvest with friends, </w:t>
          </w:r>
          <w:r w:rsidRPr="005726B3">
            <w:rPr>
              <w:lang w:bidi="en-GB"/>
            </w:rPr>
            <w:br/>
            <w:t>food, and more!</w:t>
          </w:r>
        </w:p>
      </w:docPartBody>
    </w:docPart>
    <w:docPart>
      <w:docPartPr>
        <w:name w:val="267BD624DB4E44A5B3F4D135C1E9A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B522C-00E5-4C86-B2D0-E2D2DD2365F6}"/>
      </w:docPartPr>
      <w:docPartBody>
        <w:p w:rsidR="00000000" w:rsidRDefault="00000000">
          <w:pPr>
            <w:pStyle w:val="267BD624DB4E44A5B3F4D135C1E9A66B"/>
          </w:pPr>
          <w:r w:rsidRPr="005726B3">
            <w:rPr>
              <w:rStyle w:val="Gold"/>
              <w:lang w:bidi="en-GB"/>
            </w:rPr>
            <w:t>Get ready for a</w:t>
          </w:r>
        </w:p>
      </w:docPartBody>
    </w:docPart>
    <w:docPart>
      <w:docPartPr>
        <w:name w:val="8DCB3BC046F4469F96244077D6739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C7F68-33FB-438A-AB2F-384050327A2F}"/>
      </w:docPartPr>
      <w:docPartBody>
        <w:p w:rsidR="00000000" w:rsidRDefault="00000000">
          <w:pPr>
            <w:pStyle w:val="8DCB3BC046F4469F96244077D6739408"/>
          </w:pPr>
          <w:r w:rsidRPr="005726B3">
            <w:rPr>
              <w:rStyle w:val="PlaceholderText"/>
              <w:lang w:bidi="en-GB"/>
            </w:rPr>
            <w:t>AUTUMN HARVEST</w:t>
          </w:r>
        </w:p>
      </w:docPartBody>
    </w:docPart>
    <w:docPart>
      <w:docPartPr>
        <w:name w:val="8E153BB7E78E4023A4A582D31C013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26C1-FFA3-455E-AF2B-6F56AA42C818}"/>
      </w:docPartPr>
      <w:docPartBody>
        <w:p w:rsidR="00000000" w:rsidRDefault="00000000">
          <w:pPr>
            <w:pStyle w:val="8E153BB7E78E4023A4A582D31C0137C2"/>
          </w:pPr>
          <w:r w:rsidRPr="005726B3">
            <w:rPr>
              <w:rStyle w:val="Gold"/>
              <w:lang w:bidi="en-GB"/>
            </w:rPr>
            <w:t>CELEBRATION</w:t>
          </w:r>
        </w:p>
      </w:docPartBody>
    </w:docPart>
    <w:docPart>
      <w:docPartPr>
        <w:name w:val="172C8EF3652340298D87E466CDA04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DB137-CFC3-4945-BDFF-92212408F68D}"/>
      </w:docPartPr>
      <w:docPartBody>
        <w:p w:rsidR="00000000" w:rsidRDefault="00000000">
          <w:pPr>
            <w:pStyle w:val="172C8EF3652340298D87E466CDA047F3"/>
          </w:pPr>
          <w:r w:rsidRPr="005726B3">
            <w:rPr>
              <w:rStyle w:val="Red"/>
              <w:lang w:bidi="en-GB"/>
            </w:rPr>
            <w:t xml:space="preserve">November 26, 20xx at 7 PM </w:t>
          </w:r>
        </w:p>
      </w:docPartBody>
    </w:docPart>
    <w:docPart>
      <w:docPartPr>
        <w:name w:val="195AB9CAB8274EDEA6C520E733401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E63F3-A785-400A-AF1D-5049A8DB3B88}"/>
      </w:docPartPr>
      <w:docPartBody>
        <w:p w:rsidR="00000000" w:rsidRDefault="00000000">
          <w:pPr>
            <w:pStyle w:val="195AB9CAB8274EDEA6C520E733401CF7"/>
          </w:pPr>
          <w:r w:rsidRPr="005726B3">
            <w:rPr>
              <w:rStyle w:val="Gold"/>
              <w:lang w:bidi="en-GB"/>
            </w:rPr>
            <w:t xml:space="preserve">Join us in celebrating </w:t>
          </w:r>
          <w:r w:rsidRPr="005726B3">
            <w:rPr>
              <w:rStyle w:val="Gold"/>
              <w:lang w:bidi="en-GB"/>
            </w:rPr>
            <w:br/>
            <w:t xml:space="preserve">the autumn harvest with friends, </w:t>
          </w:r>
          <w:r w:rsidRPr="005726B3">
            <w:rPr>
              <w:rStyle w:val="Gold"/>
              <w:lang w:bidi="en-GB"/>
            </w:rPr>
            <w:br/>
            <w:t>food, and more!</w:t>
          </w:r>
        </w:p>
      </w:docPartBody>
    </w:docPart>
    <w:docPart>
      <w:docPartPr>
        <w:name w:val="DCD1625405394A2B9A07E001ABA16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736BE-D0C4-4B0D-8DEC-5DC77C88D169}"/>
      </w:docPartPr>
      <w:docPartBody>
        <w:p w:rsidR="00000000" w:rsidRDefault="00000000">
          <w:pPr>
            <w:pStyle w:val="DCD1625405394A2B9A07E001ABA16067"/>
          </w:pPr>
          <w:r w:rsidRPr="005726B3">
            <w:rPr>
              <w:rStyle w:val="DarkRed"/>
              <w:lang w:bidi="en-GB"/>
            </w:rPr>
            <w:t>Get ready for a</w:t>
          </w:r>
        </w:p>
      </w:docPartBody>
    </w:docPart>
    <w:docPart>
      <w:docPartPr>
        <w:name w:val="60A660A0B1BD434594C30F814BFDD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934E6-9973-4B51-88AB-92CD6EC06954}"/>
      </w:docPartPr>
      <w:docPartBody>
        <w:p w:rsidR="00000000" w:rsidRDefault="00000000">
          <w:pPr>
            <w:pStyle w:val="60A660A0B1BD434594C30F814BFDD63E"/>
          </w:pPr>
          <w:r w:rsidRPr="005726B3">
            <w:rPr>
              <w:rStyle w:val="PlaceholderText"/>
              <w:lang w:bidi="en-GB"/>
            </w:rPr>
            <w:t>AUTUMN HARVEST</w:t>
          </w:r>
        </w:p>
      </w:docPartBody>
    </w:docPart>
    <w:docPart>
      <w:docPartPr>
        <w:name w:val="779A9F68F0F948AC899B8D82894B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E886-9208-4FA3-B27A-6612FD12A23A}"/>
      </w:docPartPr>
      <w:docPartBody>
        <w:p w:rsidR="00000000" w:rsidRDefault="00000000">
          <w:pPr>
            <w:pStyle w:val="779A9F68F0F948AC899B8D82894B2031"/>
          </w:pPr>
          <w:r w:rsidRPr="005726B3">
            <w:rPr>
              <w:rStyle w:val="DarkRed"/>
              <w:lang w:bidi="en-GB"/>
            </w:rPr>
            <w:t>CELEBRATION</w:t>
          </w:r>
        </w:p>
      </w:docPartBody>
    </w:docPart>
    <w:docPart>
      <w:docPartPr>
        <w:name w:val="4DA27A12434C4DB0A89BCCA031150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B9D9-708A-4AB3-8EB3-FFB90F7DCEC3}"/>
      </w:docPartPr>
      <w:docPartBody>
        <w:p w:rsidR="00000000" w:rsidRDefault="00000000">
          <w:pPr>
            <w:pStyle w:val="4DA27A12434C4DB0A89BCCA031150D4E"/>
          </w:pPr>
          <w:r w:rsidRPr="005726B3">
            <w:rPr>
              <w:rStyle w:val="Orange"/>
              <w:lang w:bidi="en-GB"/>
            </w:rPr>
            <w:t xml:space="preserve">November 26, 20xx at 7 PM </w:t>
          </w:r>
        </w:p>
      </w:docPartBody>
    </w:docPart>
    <w:docPart>
      <w:docPartPr>
        <w:name w:val="071F6687B06B4BDB83020321F5AD3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5B7F0-1012-4C10-9A72-ED3414E7C2AE}"/>
      </w:docPartPr>
      <w:docPartBody>
        <w:p w:rsidR="00000000" w:rsidRDefault="00000000">
          <w:pPr>
            <w:pStyle w:val="071F6687B06B4BDB83020321F5AD3A7D"/>
          </w:pPr>
          <w:r w:rsidRPr="005726B3">
            <w:rPr>
              <w:rStyle w:val="DarkRed"/>
              <w:color w:val="77206D" w:themeColor="accent5" w:themeShade="BF"/>
              <w:lang w:bidi="en-GB"/>
            </w:rPr>
            <w:t xml:space="preserve">Join us in celebrating </w:t>
          </w:r>
          <w:r w:rsidRPr="005726B3">
            <w:rPr>
              <w:rStyle w:val="DarkRed"/>
              <w:color w:val="77206D" w:themeColor="accent5" w:themeShade="BF"/>
              <w:lang w:bidi="en-GB"/>
            </w:rPr>
            <w:br/>
            <w:t xml:space="preserve">the autumn harvest with friends, </w:t>
          </w:r>
          <w:r w:rsidRPr="005726B3">
            <w:rPr>
              <w:rStyle w:val="DarkRed"/>
              <w:color w:val="77206D" w:themeColor="accent5" w:themeShade="BF"/>
              <w:lang w:bidi="en-GB"/>
            </w:rPr>
            <w:br/>
            <w:t>food, and more!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E2"/>
    <w:rsid w:val="00324C84"/>
    <w:rsid w:val="0057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1F6489DF6C42E9AC8DC681418064AA">
    <w:name w:val="2C1F6489DF6C42E9AC8DC681418064AA"/>
  </w:style>
  <w:style w:type="paragraph" w:customStyle="1" w:styleId="C6023E136D464BAE91D6AE46CB5F6995">
    <w:name w:val="C6023E136D464BAE91D6AE46CB5F6995"/>
  </w:style>
  <w:style w:type="paragraph" w:customStyle="1" w:styleId="6B731534A1284E3CB494C6739AAFED16">
    <w:name w:val="6B731534A1284E3CB494C6739AAFED16"/>
  </w:style>
  <w:style w:type="paragraph" w:customStyle="1" w:styleId="D0ED8AC31D0C41EB9D8A7447D645322E">
    <w:name w:val="D0ED8AC31D0C41EB9D8A7447D645322E"/>
  </w:style>
  <w:style w:type="paragraph" w:customStyle="1" w:styleId="B0F7F5DA997046D9941DEEB7A3397841">
    <w:name w:val="B0F7F5DA997046D9941DEEB7A3397841"/>
  </w:style>
  <w:style w:type="character" w:customStyle="1" w:styleId="Gold">
    <w:name w:val="Gold"/>
    <w:uiPriority w:val="1"/>
    <w:qFormat/>
    <w:rPr>
      <w:rFonts w:ascii="Sagona Book" w:hAnsi="Sagona Book"/>
      <w:color w:val="0F4761" w:themeColor="accent1" w:themeShade="BF"/>
    </w:rPr>
  </w:style>
  <w:style w:type="paragraph" w:customStyle="1" w:styleId="267BD624DB4E44A5B3F4D135C1E9A66B">
    <w:name w:val="267BD624DB4E44A5B3F4D135C1E9A66B"/>
  </w:style>
  <w:style w:type="paragraph" w:customStyle="1" w:styleId="8DCB3BC046F4469F96244077D6739408">
    <w:name w:val="8DCB3BC046F4469F96244077D6739408"/>
  </w:style>
  <w:style w:type="paragraph" w:customStyle="1" w:styleId="8E153BB7E78E4023A4A582D31C0137C2">
    <w:name w:val="8E153BB7E78E4023A4A582D31C0137C2"/>
  </w:style>
  <w:style w:type="character" w:customStyle="1" w:styleId="Red">
    <w:name w:val="Red"/>
    <w:uiPriority w:val="1"/>
    <w:qFormat/>
    <w:rPr>
      <w:color w:val="E97132" w:themeColor="accent2"/>
    </w:rPr>
  </w:style>
  <w:style w:type="paragraph" w:customStyle="1" w:styleId="172C8EF3652340298D87E466CDA047F3">
    <w:name w:val="172C8EF3652340298D87E466CDA047F3"/>
  </w:style>
  <w:style w:type="paragraph" w:customStyle="1" w:styleId="195AB9CAB8274EDEA6C520E733401CF7">
    <w:name w:val="195AB9CAB8274EDEA6C520E733401CF7"/>
  </w:style>
  <w:style w:type="character" w:customStyle="1" w:styleId="DarkRed">
    <w:name w:val="Dark Red"/>
    <w:uiPriority w:val="1"/>
    <w:qFormat/>
    <w:rPr>
      <w:rFonts w:ascii="Sagona Book" w:hAnsi="Sagona Book"/>
      <w:color w:val="A02B93" w:themeColor="accent5"/>
    </w:rPr>
  </w:style>
  <w:style w:type="paragraph" w:customStyle="1" w:styleId="DCD1625405394A2B9A07E001ABA16067">
    <w:name w:val="DCD1625405394A2B9A07E001ABA16067"/>
  </w:style>
  <w:style w:type="paragraph" w:customStyle="1" w:styleId="60A660A0B1BD434594C30F814BFDD63E">
    <w:name w:val="60A660A0B1BD434594C30F814BFDD63E"/>
  </w:style>
  <w:style w:type="paragraph" w:customStyle="1" w:styleId="779A9F68F0F948AC899B8D82894B2031">
    <w:name w:val="779A9F68F0F948AC899B8D82894B2031"/>
  </w:style>
  <w:style w:type="character" w:customStyle="1" w:styleId="Orange">
    <w:name w:val="Orange"/>
    <w:uiPriority w:val="1"/>
    <w:qFormat/>
    <w:rPr>
      <w:color w:val="3A7C22" w:themeColor="accent6" w:themeShade="BF"/>
    </w:rPr>
  </w:style>
  <w:style w:type="paragraph" w:customStyle="1" w:styleId="4DA27A12434C4DB0A89BCCA031150D4E">
    <w:name w:val="4DA27A12434C4DB0A89BCCA031150D4E"/>
  </w:style>
  <w:style w:type="paragraph" w:customStyle="1" w:styleId="071F6687B06B4BDB83020321F5AD3A7D">
    <w:name w:val="071F6687B06B4BDB83020321F5AD3A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flyer</Template>
  <TotalTime>16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Walker</dc:creator>
  <cp:keywords/>
  <dc:description/>
  <cp:lastModifiedBy>Alastair Walker</cp:lastModifiedBy>
  <cp:revision>3</cp:revision>
  <dcterms:created xsi:type="dcterms:W3CDTF">2025-08-25T18:28:00Z</dcterms:created>
  <dcterms:modified xsi:type="dcterms:W3CDTF">2025-08-25T18:44:00Z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