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54A8A61" w14:textId="77777777" w:rsidTr="00AF300E">
        <w:trPr>
          <w:trHeight w:val="2730"/>
        </w:trPr>
        <w:tc>
          <w:tcPr>
            <w:tcW w:w="10230" w:type="dxa"/>
          </w:tcPr>
          <w:p w14:paraId="3CB7FC89" w14:textId="28BDEFA8" w:rsidR="00E232A0" w:rsidRDefault="00E232A0" w:rsidP="00E232A0">
            <w:pPr>
              <w:pStyle w:val="Heading1"/>
              <w:framePr w:hSpace="0" w:wrap="auto" w:vAnchor="margin" w:xAlign="left" w:yAlign="inline"/>
            </w:pPr>
            <w:r>
              <w:t>Quiz Night</w:t>
            </w:r>
          </w:p>
          <w:p w14:paraId="53D9F178" w14:textId="199FCAD0" w:rsidR="00AF300E" w:rsidRPr="00AF300E" w:rsidRDefault="00E232A0" w:rsidP="00E232A0">
            <w:pPr>
              <w:pStyle w:val="Heading1"/>
              <w:framePr w:hSpace="0" w:wrap="auto" w:vAnchor="margin" w:xAlign="left" w:yAlign="inline"/>
            </w:pPr>
            <w:r>
              <w:t>Pie &amp; Pea Supper</w:t>
            </w:r>
          </w:p>
          <w:p w14:paraId="6B116487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5BB18826" w14:textId="77777777" w:rsidTr="00AF300E">
        <w:trPr>
          <w:trHeight w:val="1445"/>
        </w:trPr>
        <w:tc>
          <w:tcPr>
            <w:tcW w:w="10228" w:type="dxa"/>
          </w:tcPr>
          <w:p w14:paraId="67AB5E1D" w14:textId="431F12F7" w:rsidR="00AF300E" w:rsidRPr="00AF300E" w:rsidRDefault="00AF300E" w:rsidP="00AF300E">
            <w:pPr>
              <w:spacing w:after="100"/>
              <w:jc w:val="center"/>
            </w:pPr>
          </w:p>
          <w:p w14:paraId="34466530" w14:textId="6FF479DA" w:rsidR="00AF300E" w:rsidRPr="00E232A0" w:rsidRDefault="00AF300E" w:rsidP="00AF300E">
            <w:pPr>
              <w:spacing w:before="300" w:after="100"/>
              <w:jc w:val="center"/>
              <w:rPr>
                <w:sz w:val="48"/>
                <w:szCs w:val="48"/>
                <w:lang w:bidi="en-GB"/>
              </w:rPr>
            </w:pPr>
            <w:r w:rsidRPr="00E232A0">
              <w:rPr>
                <w:sz w:val="48"/>
                <w:szCs w:val="48"/>
                <w:lang w:bidi="en-GB"/>
              </w:rPr>
              <w:t xml:space="preserve">SATURDAY </w:t>
            </w:r>
            <w:r w:rsidR="00E232A0" w:rsidRPr="00E232A0">
              <w:rPr>
                <w:sz w:val="48"/>
                <w:szCs w:val="48"/>
                <w:lang w:bidi="en-GB"/>
              </w:rPr>
              <w:t>11</w:t>
            </w:r>
            <w:r w:rsidR="00E232A0" w:rsidRPr="00E232A0">
              <w:rPr>
                <w:sz w:val="48"/>
                <w:szCs w:val="48"/>
                <w:vertAlign w:val="superscript"/>
                <w:lang w:bidi="en-GB"/>
              </w:rPr>
              <w:t>th</w:t>
            </w:r>
            <w:r w:rsidR="00E232A0" w:rsidRPr="00E232A0">
              <w:rPr>
                <w:sz w:val="48"/>
                <w:szCs w:val="48"/>
                <w:lang w:bidi="en-GB"/>
              </w:rPr>
              <w:t xml:space="preserve"> October </w:t>
            </w:r>
          </w:p>
          <w:p w14:paraId="6A2CDF87" w14:textId="2B1F99A3" w:rsidR="00E232A0" w:rsidRPr="00E232A0" w:rsidRDefault="00E232A0" w:rsidP="00AF300E">
            <w:pPr>
              <w:spacing w:before="300" w:after="100"/>
              <w:jc w:val="center"/>
              <w:rPr>
                <w:sz w:val="48"/>
                <w:szCs w:val="48"/>
              </w:rPr>
            </w:pPr>
            <w:r w:rsidRPr="00E232A0">
              <w:rPr>
                <w:sz w:val="48"/>
                <w:szCs w:val="48"/>
              </w:rPr>
              <w:t>7.00pm</w:t>
            </w:r>
          </w:p>
          <w:p w14:paraId="0BA4B670" w14:textId="4F0B5CDF" w:rsidR="00AF300E" w:rsidRPr="00E232A0" w:rsidRDefault="00E232A0" w:rsidP="00AF300E">
            <w:pPr>
              <w:jc w:val="center"/>
              <w:rPr>
                <w:sz w:val="48"/>
                <w:szCs w:val="48"/>
              </w:rPr>
            </w:pPr>
            <w:r w:rsidRPr="00E232A0">
              <w:rPr>
                <w:sz w:val="48"/>
                <w:szCs w:val="48"/>
              </w:rPr>
              <w:t xml:space="preserve">Endon Village Hall </w:t>
            </w:r>
          </w:p>
          <w:p w14:paraId="71E2763B" w14:textId="5DCAAEA2" w:rsidR="00E232A0" w:rsidRPr="00E232A0" w:rsidRDefault="00E232A0" w:rsidP="00AF300E">
            <w:pPr>
              <w:jc w:val="center"/>
              <w:rPr>
                <w:sz w:val="48"/>
                <w:szCs w:val="48"/>
              </w:rPr>
            </w:pPr>
            <w:r w:rsidRPr="00E232A0">
              <w:rPr>
                <w:sz w:val="48"/>
                <w:szCs w:val="48"/>
              </w:rPr>
              <w:t>ST9 9DR</w:t>
            </w:r>
          </w:p>
          <w:p w14:paraId="48F78B8D" w14:textId="77777777" w:rsidR="00AF300E" w:rsidRPr="00AF300E" w:rsidRDefault="00AF300E" w:rsidP="00AF300E">
            <w:pPr>
              <w:jc w:val="center"/>
            </w:pPr>
          </w:p>
        </w:tc>
      </w:tr>
      <w:tr w:rsidR="00AF300E" w14:paraId="0C738F23" w14:textId="77777777" w:rsidTr="00AF300E">
        <w:trPr>
          <w:trHeight w:val="1890"/>
        </w:trPr>
        <w:tc>
          <w:tcPr>
            <w:tcW w:w="10228" w:type="dxa"/>
          </w:tcPr>
          <w:p w14:paraId="38F0F6E2" w14:textId="1D4D9B1D" w:rsidR="00AF300E" w:rsidRPr="00AF300E" w:rsidRDefault="00E232A0" w:rsidP="00C73D25">
            <w:pPr>
              <w:spacing w:before="300" w:after="100"/>
              <w:ind w:left="0"/>
              <w:jc w:val="center"/>
            </w:pPr>
            <w:r>
              <w:t>Teams of 6, Maximum, £7.50 per person</w:t>
            </w:r>
          </w:p>
          <w:p w14:paraId="15E103C4" w14:textId="3AB083B4" w:rsidR="00AF300E" w:rsidRDefault="00E232A0" w:rsidP="00AF300E">
            <w:pPr>
              <w:spacing w:after="100"/>
              <w:jc w:val="center"/>
            </w:pPr>
            <w:r>
              <w:t>Tickets</w:t>
            </w:r>
            <w:r w:rsidR="00C73D25">
              <w:t xml:space="preserve"> booked in advance</w:t>
            </w:r>
            <w:r>
              <w:t xml:space="preserve"> from:</w:t>
            </w:r>
          </w:p>
          <w:p w14:paraId="13EF6C9A" w14:textId="77777777" w:rsidR="00E232A0" w:rsidRDefault="00E232A0" w:rsidP="00AF300E">
            <w:pPr>
              <w:spacing w:after="100"/>
              <w:jc w:val="center"/>
            </w:pPr>
            <w:r>
              <w:t>Kate Walker 07921 253749, Mike Houston- Smith 07584 031519</w:t>
            </w:r>
          </w:p>
          <w:p w14:paraId="0F3C0409" w14:textId="457B454E" w:rsidR="00E232A0" w:rsidRPr="00AF300E" w:rsidRDefault="00E232A0" w:rsidP="00AF300E">
            <w:pPr>
              <w:spacing w:after="100"/>
              <w:jc w:val="center"/>
            </w:pPr>
            <w:r>
              <w:t>or Claire Jervis 07795 558869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60E210D8" w14:textId="77777777" w:rsidTr="00AF300E">
        <w:trPr>
          <w:trHeight w:val="589"/>
        </w:trPr>
        <w:tc>
          <w:tcPr>
            <w:tcW w:w="10230" w:type="dxa"/>
          </w:tcPr>
          <w:p w14:paraId="1F905D6A" w14:textId="77777777" w:rsidR="00AF300E" w:rsidRDefault="00E232A0" w:rsidP="00AF300E">
            <w:pPr>
              <w:pStyle w:val="Heading3"/>
              <w:framePr w:hSpace="0" w:wrap="auto" w:vAnchor="margin" w:xAlign="left" w:yAlign="inline"/>
              <w:rPr>
                <w:lang w:bidi="en-GB"/>
              </w:rPr>
            </w:pPr>
            <w:r w:rsidRPr="00E232A0">
              <w:rPr>
                <w:sz w:val="52"/>
                <w:szCs w:val="52"/>
                <w:lang w:bidi="en-GB"/>
              </w:rPr>
              <w:t>Licenced bar &amp; Raffle</w:t>
            </w:r>
            <w:r w:rsidR="00AF300E" w:rsidRPr="00AF300E">
              <w:rPr>
                <w:lang w:bidi="en-GB"/>
              </w:rPr>
              <w:t>.</w:t>
            </w:r>
          </w:p>
          <w:p w14:paraId="740ACBD3" w14:textId="0EAEF6DF" w:rsidR="00E232A0" w:rsidRPr="00E232A0" w:rsidRDefault="00E232A0" w:rsidP="00E232A0">
            <w:pPr>
              <w:jc w:val="center"/>
              <w:rPr>
                <w:sz w:val="44"/>
                <w:szCs w:val="44"/>
                <w:lang w:bidi="en-GB"/>
              </w:rPr>
            </w:pPr>
            <w:r w:rsidRPr="00E232A0">
              <w:rPr>
                <w:sz w:val="44"/>
                <w:szCs w:val="44"/>
                <w:lang w:bidi="en-GB"/>
              </w:rPr>
              <w:t>Quiz Master – Graeme Cowles</w:t>
            </w:r>
          </w:p>
          <w:p w14:paraId="4846D83A" w14:textId="66314839" w:rsidR="00E232A0" w:rsidRPr="00E232A0" w:rsidRDefault="00E232A0" w:rsidP="00E232A0">
            <w:pPr>
              <w:rPr>
                <w:lang w:bidi="en-GB"/>
              </w:rPr>
            </w:pPr>
          </w:p>
        </w:tc>
      </w:tr>
    </w:tbl>
    <w:p w14:paraId="5BAD1E43" w14:textId="77777777" w:rsidR="00024B92" w:rsidRPr="004008C9" w:rsidRDefault="005325F0" w:rsidP="005325F0">
      <w:pPr>
        <w:spacing w:before="0"/>
        <w:ind w:left="0"/>
      </w:pPr>
      <w:r>
        <w:rPr>
          <w:noProof/>
          <w:lang w:bidi="en-GB"/>
        </w:rPr>
        <w:drawing>
          <wp:anchor distT="0" distB="0" distL="114300" distR="114300" simplePos="0" relativeHeight="251658240" behindDoc="1" locked="0" layoutInCell="1" allowOverlap="1" wp14:anchorId="60633DBA" wp14:editId="5A43F537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Picture 18" descr="coloured background with feather-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en-GB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19649F" w14:textId="77777777" w:rsidR="00B81EFC" w:rsidRDefault="00B81EFC">
      <w:pPr>
        <w:spacing w:before="0"/>
      </w:pPr>
      <w:r>
        <w:separator/>
      </w:r>
    </w:p>
  </w:endnote>
  <w:endnote w:type="continuationSeparator" w:id="0">
    <w:p w14:paraId="2FC366D5" w14:textId="77777777" w:rsidR="00B81EFC" w:rsidRDefault="00B81EFC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BBBD4A" w14:textId="77777777" w:rsidR="00B81EFC" w:rsidRDefault="00B81EFC">
      <w:pPr>
        <w:spacing w:before="0"/>
      </w:pPr>
      <w:r>
        <w:separator/>
      </w:r>
    </w:p>
  </w:footnote>
  <w:footnote w:type="continuationSeparator" w:id="0">
    <w:p w14:paraId="2570DF9F" w14:textId="77777777" w:rsidR="00B81EFC" w:rsidRDefault="00B81EFC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6B8656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32A0"/>
    <w:rsid w:val="00024B92"/>
    <w:rsid w:val="0003383B"/>
    <w:rsid w:val="000D49AA"/>
    <w:rsid w:val="002D3176"/>
    <w:rsid w:val="003B2720"/>
    <w:rsid w:val="003E6DF0"/>
    <w:rsid w:val="003E75BD"/>
    <w:rsid w:val="004008C9"/>
    <w:rsid w:val="004650EC"/>
    <w:rsid w:val="005325F0"/>
    <w:rsid w:val="00673C5F"/>
    <w:rsid w:val="006B609A"/>
    <w:rsid w:val="00704A28"/>
    <w:rsid w:val="00715CEC"/>
    <w:rsid w:val="00723AA3"/>
    <w:rsid w:val="00A51113"/>
    <w:rsid w:val="00AF300E"/>
    <w:rsid w:val="00B81EFC"/>
    <w:rsid w:val="00C73D25"/>
    <w:rsid w:val="00CA580F"/>
    <w:rsid w:val="00D85786"/>
    <w:rsid w:val="00E232A0"/>
    <w:rsid w:val="00EB0742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2C12CC7"/>
  <w15:chartTrackingRefBased/>
  <w15:docId w15:val="{DD00F72E-5209-4D5B-B6A9-3EC09D5745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  <w:lang w:val="en-GB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astair.walker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2</TotalTime>
  <Pages>1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Alastair Walker</dc:creator>
  <cp:lastModifiedBy>Alastair Walker</cp:lastModifiedBy>
  <cp:revision>3</cp:revision>
  <cp:lastPrinted>2025-09-09T16:38:00Z</cp:lastPrinted>
  <dcterms:created xsi:type="dcterms:W3CDTF">2025-09-09T16:26:00Z</dcterms:created>
  <dcterms:modified xsi:type="dcterms:W3CDTF">2025-09-09T16:40:00Z</dcterms:modified>
</cp:coreProperties>
</file>